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ADC23" w14:textId="258D104A" w:rsidR="00CB690B" w:rsidRPr="00CB690B" w:rsidRDefault="002C2EB2" w:rsidP="00CB690B">
      <w:pPr>
        <w:pStyle w:val="Title"/>
        <w:rPr>
          <w:rFonts w:ascii="Candara" w:hAnsi="Candara" w:cs="Aharoni"/>
          <w:color w:val="1F497D" w:themeColor="text2"/>
        </w:rPr>
      </w:pPr>
      <w:r w:rsidRPr="00CB690B">
        <w:rPr>
          <w:rFonts w:ascii="Aharoni" w:hAnsi="Aharoni" w:cs="Aharoni" w:hint="cs"/>
          <w:color w:val="1F497D" w:themeColor="text2"/>
        </w:rPr>
        <w:t>CIAC-FEST: The Sequel</w:t>
      </w:r>
      <w:r w:rsidR="00CB690B" w:rsidRPr="00CB690B">
        <w:rPr>
          <w:rFonts w:ascii="Aharoni" w:hAnsi="Aharoni" w:cs="Aharoni"/>
          <w:color w:val="1F497D" w:themeColor="text2"/>
        </w:rPr>
        <w:tab/>
      </w:r>
      <w:r w:rsidR="00CB690B" w:rsidRPr="00CB690B">
        <w:rPr>
          <w:rFonts w:ascii="Aharoni" w:hAnsi="Aharoni" w:cs="Aharoni"/>
          <w:color w:val="1F497D" w:themeColor="text2"/>
        </w:rPr>
        <w:tab/>
      </w:r>
      <w:r w:rsidR="00CB690B" w:rsidRPr="00CB690B">
        <w:rPr>
          <w:rFonts w:ascii="Aharoni" w:hAnsi="Aharoni" w:cs="Aharoni"/>
          <w:color w:val="1F497D" w:themeColor="text2"/>
        </w:rPr>
        <w:tab/>
      </w:r>
      <w:r w:rsidR="00CB690B" w:rsidRPr="00CB690B">
        <w:rPr>
          <w:rFonts w:ascii="Aharoni" w:hAnsi="Aharoni" w:cs="Aharoni"/>
          <w:color w:val="1F497D" w:themeColor="text2"/>
        </w:rPr>
        <w:tab/>
      </w:r>
      <w:r w:rsidR="00CB690B" w:rsidRPr="00CB690B">
        <w:rPr>
          <w:rFonts w:ascii="Aharoni" w:hAnsi="Aharoni" w:cs="Aharoni"/>
          <w:color w:val="1F497D" w:themeColor="text2"/>
        </w:rPr>
        <w:tab/>
      </w:r>
      <w:r w:rsidR="00CB690B" w:rsidRPr="00CB690B">
        <w:rPr>
          <w:rFonts w:ascii="Aharoni" w:hAnsi="Aharoni" w:cs="Aharoni" w:hint="cs"/>
          <w:color w:val="1F497D" w:themeColor="text2"/>
        </w:rPr>
        <w:t>May 6 – 8, 2026</w:t>
      </w:r>
    </w:p>
    <w:p w14:paraId="599A6129" w14:textId="6301CFF5" w:rsidR="002C2EB2" w:rsidRPr="00CB690B" w:rsidRDefault="002C2EB2" w:rsidP="00542D24">
      <w:pPr>
        <w:pStyle w:val="Title"/>
        <w:rPr>
          <w:rFonts w:ascii="Aharoni" w:hAnsi="Aharoni" w:cs="Aharoni" w:hint="cs"/>
          <w:color w:val="1F497D" w:themeColor="text2"/>
        </w:rPr>
      </w:pPr>
      <w:r w:rsidRPr="00CB690B">
        <w:rPr>
          <w:rFonts w:ascii="Aharoni" w:hAnsi="Aharoni" w:cs="Aharoni" w:hint="cs"/>
          <w:color w:val="1F497D" w:themeColor="text2"/>
        </w:rPr>
        <w:t>Palm Springs, CA</w:t>
      </w:r>
    </w:p>
    <w:p w14:paraId="16B2F8AA" w14:textId="2FB6B7BB" w:rsidR="002C2EB2" w:rsidRPr="00CB690B" w:rsidRDefault="002C2EB2" w:rsidP="00542D24">
      <w:pPr>
        <w:pStyle w:val="Title"/>
        <w:rPr>
          <w:rFonts w:ascii="Candara" w:hAnsi="Candara" w:cs="Aharoni"/>
          <w:sz w:val="16"/>
          <w:szCs w:val="16"/>
        </w:rPr>
      </w:pPr>
    </w:p>
    <w:tbl>
      <w:tblPr>
        <w:tblStyle w:val="Meetingschedule"/>
        <w:tblW w:w="5000" w:type="pct"/>
        <w:tblLayout w:type="fixed"/>
        <w:tblLook w:val="01E0" w:firstRow="1" w:lastRow="1" w:firstColumn="1" w:lastColumn="1" w:noHBand="0" w:noVBand="0"/>
        <w:tblDescription w:val="Trip information table"/>
      </w:tblPr>
      <w:tblGrid>
        <w:gridCol w:w="3622"/>
        <w:gridCol w:w="6448"/>
      </w:tblGrid>
      <w:tr w:rsidR="002C2EB2" w:rsidRPr="00CB690B" w14:paraId="19DFEF17" w14:textId="77777777" w:rsidTr="002C2E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6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0" w:type="dxa"/>
            <w:gridSpan w:val="2"/>
          </w:tcPr>
          <w:p w14:paraId="4657302C" w14:textId="5F49AAB6" w:rsidR="002C2EB2" w:rsidRPr="00CB690B" w:rsidRDefault="002C2EB2" w:rsidP="002C2EB2">
            <w:pPr>
              <w:jc w:val="center"/>
              <w:rPr>
                <w:rFonts w:ascii="Candara" w:hAnsi="Candara"/>
                <w:b w:val="0"/>
                <w:sz w:val="44"/>
                <w:szCs w:val="44"/>
              </w:rPr>
            </w:pPr>
            <w:r w:rsidRPr="00CB690B">
              <w:rPr>
                <w:rFonts w:ascii="Candara" w:hAnsi="Candara"/>
                <w:sz w:val="44"/>
                <w:szCs w:val="44"/>
              </w:rPr>
              <w:t>Tentative Schedule</w:t>
            </w:r>
          </w:p>
        </w:tc>
      </w:tr>
      <w:tr w:rsidR="00135D04" w:rsidRPr="00CB690B" w14:paraId="0CA5F09D" w14:textId="77777777" w:rsidTr="00CB690B">
        <w:trPr>
          <w:trHeight w:val="2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2" w:type="dxa"/>
          </w:tcPr>
          <w:p w14:paraId="027AF183" w14:textId="207652C2" w:rsidR="00135D04" w:rsidRPr="00CB690B" w:rsidRDefault="002C2EB2" w:rsidP="00886114">
            <w:pPr>
              <w:rPr>
                <w:rFonts w:ascii="Candara" w:hAnsi="Candara"/>
                <w:b w:val="0"/>
                <w:color w:val="1F497D" w:themeColor="text2"/>
              </w:rPr>
            </w:pPr>
            <w:r w:rsidRPr="00CB690B">
              <w:rPr>
                <w:rFonts w:ascii="Candara" w:hAnsi="Candara"/>
                <w:color w:val="1F497D" w:themeColor="text2"/>
              </w:rPr>
              <w:t xml:space="preserve">Day </w:t>
            </w:r>
            <w:r w:rsidR="00CB690B">
              <w:rPr>
                <w:rFonts w:ascii="Candara" w:hAnsi="Candara"/>
                <w:color w:val="1F497D" w:themeColor="text2"/>
              </w:rPr>
              <w:t>One:</w:t>
            </w:r>
          </w:p>
          <w:p w14:paraId="3EE3F66F" w14:textId="5FEAD089" w:rsidR="002C2EB2" w:rsidRPr="00CB690B" w:rsidRDefault="00CB690B" w:rsidP="00886114">
            <w:r>
              <w:rPr>
                <w:rFonts w:ascii="Candara" w:hAnsi="Candara"/>
                <w:color w:val="1F497D" w:themeColor="text2"/>
              </w:rPr>
              <w:t>Wednesday</w:t>
            </w:r>
            <w:r w:rsidR="002C2EB2" w:rsidRPr="00CB690B">
              <w:rPr>
                <w:rFonts w:ascii="Candara" w:hAnsi="Candara"/>
                <w:color w:val="1F497D" w:themeColor="text2"/>
              </w:rPr>
              <w:t>, May 6</w:t>
            </w:r>
          </w:p>
        </w:tc>
        <w:tc>
          <w:tcPr>
            <w:tcW w:w="6448" w:type="dxa"/>
          </w:tcPr>
          <w:p w14:paraId="781DD398" w14:textId="61A7A4AF" w:rsidR="002C2EB2" w:rsidRPr="00CB690B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begin"/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instrText>HYPERLINK "https://ciac-ca.org/ciac-fest/"</w:instrText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separate"/>
            </w:r>
          </w:p>
          <w:p w14:paraId="2B4B5DCA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auto"/>
              </w:rPr>
            </w:pPr>
            <w:r w:rsidRPr="002C2EB2">
              <w:rPr>
                <w:rFonts w:ascii="Candara" w:eastAsia="Times New Roman" w:hAnsi="Candara" w:cs="Arial"/>
                <w:color w:val="0F145B"/>
              </w:rPr>
              <w:t>12:00pm -2:00pm</w:t>
            </w:r>
          </w:p>
          <w:p w14:paraId="0559D3B2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t>Executive Board Meeting</w:t>
            </w:r>
          </w:p>
          <w:p w14:paraId="4207A096" w14:textId="2416297C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end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begin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instrText>HYPERLINK "https://ciac-ca.org/ciac-fest/"</w:instrText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separate"/>
            </w:r>
          </w:p>
          <w:p w14:paraId="39A87528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auto"/>
              </w:rPr>
            </w:pPr>
            <w:r w:rsidRPr="002C2EB2">
              <w:rPr>
                <w:rFonts w:ascii="Candara" w:eastAsia="Times New Roman" w:hAnsi="Candara" w:cs="Arial"/>
                <w:color w:val="0F145B"/>
              </w:rPr>
              <w:t>1:00pm - 4:00pm</w:t>
            </w:r>
          </w:p>
          <w:p w14:paraId="0EA35122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t>Registration Opens</w:t>
            </w:r>
          </w:p>
          <w:p w14:paraId="13B05B7E" w14:textId="2BDFCD68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end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begin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instrText>HYPERLINK "https://ciac-ca.org/ciac-fest/"</w:instrText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separate"/>
            </w:r>
          </w:p>
          <w:p w14:paraId="6FB2BC26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auto"/>
              </w:rPr>
            </w:pPr>
            <w:r w:rsidRPr="002C2EB2">
              <w:rPr>
                <w:rFonts w:ascii="Candara" w:eastAsia="Times New Roman" w:hAnsi="Candara" w:cs="Arial"/>
                <w:color w:val="0F145B"/>
              </w:rPr>
              <w:t>2:30 pm – 4:00 pm</w:t>
            </w:r>
          </w:p>
          <w:p w14:paraId="36E8F3AB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t>Bre</w:t>
            </w:r>
            <w:r w:rsidRPr="002C2EB2">
              <w:rPr>
                <w:rFonts w:ascii="Candara" w:eastAsia="Times New Roman" w:hAnsi="Candara" w:cs="Arial"/>
                <w:b/>
                <w:bCs/>
                <w:color w:val="1F497D" w:themeColor="text2"/>
              </w:rPr>
              <w:t>akout S</w:t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t>ession #1</w:t>
            </w:r>
          </w:p>
          <w:p w14:paraId="11D74168" w14:textId="2C0133AC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end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begin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instrText>HYPERLINK "https://ciac-ca.org/ciac-fest/"</w:instrText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separate"/>
            </w:r>
          </w:p>
          <w:p w14:paraId="09F4EF8D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auto"/>
              </w:rPr>
            </w:pPr>
            <w:r w:rsidRPr="002C2EB2">
              <w:rPr>
                <w:rFonts w:ascii="Candara" w:eastAsia="Times New Roman" w:hAnsi="Candara" w:cs="Arial"/>
                <w:color w:val="0F145B"/>
              </w:rPr>
              <w:t>4:30 pm – 6:30 pm</w:t>
            </w:r>
          </w:p>
          <w:p w14:paraId="1496B39D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t>Dinner</w:t>
            </w:r>
          </w:p>
          <w:p w14:paraId="4A71D930" w14:textId="7DCEF0FF" w:rsidR="00135D04" w:rsidRPr="00CB690B" w:rsidRDefault="002C2EB2" w:rsidP="005A669D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end"/>
            </w:r>
          </w:p>
        </w:tc>
      </w:tr>
      <w:tr w:rsidR="00135D04" w:rsidRPr="00CB690B" w14:paraId="2A236131" w14:textId="77777777" w:rsidTr="0064080C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2" w:type="dxa"/>
          </w:tcPr>
          <w:p w14:paraId="1FA2A9B7" w14:textId="48E25ECB" w:rsidR="00135D04" w:rsidRPr="00CB690B" w:rsidRDefault="002C2EB2" w:rsidP="00886114">
            <w:pPr>
              <w:rPr>
                <w:rFonts w:ascii="Candara" w:hAnsi="Candara"/>
                <w:b w:val="0"/>
                <w:color w:val="1F497D" w:themeColor="text2"/>
              </w:rPr>
            </w:pPr>
            <w:r w:rsidRPr="00CB690B">
              <w:rPr>
                <w:rFonts w:ascii="Candara" w:hAnsi="Candara"/>
                <w:color w:val="1F497D" w:themeColor="text2"/>
              </w:rPr>
              <w:t xml:space="preserve">Day </w:t>
            </w:r>
            <w:r w:rsidR="00CB690B">
              <w:rPr>
                <w:rFonts w:ascii="Candara" w:hAnsi="Candara"/>
                <w:color w:val="1F497D" w:themeColor="text2"/>
              </w:rPr>
              <w:t>Two:</w:t>
            </w:r>
          </w:p>
          <w:p w14:paraId="1756EF42" w14:textId="76F87F8D" w:rsidR="002C2EB2" w:rsidRPr="00CB690B" w:rsidRDefault="002C2EB2" w:rsidP="00886114">
            <w:pPr>
              <w:rPr>
                <w:rFonts w:ascii="Candara" w:hAnsi="Candara"/>
                <w:b w:val="0"/>
                <w:color w:val="1F497D" w:themeColor="text2"/>
              </w:rPr>
            </w:pPr>
            <w:r w:rsidRPr="00CB690B">
              <w:rPr>
                <w:rFonts w:ascii="Candara" w:hAnsi="Candara"/>
                <w:color w:val="1F497D" w:themeColor="text2"/>
              </w:rPr>
              <w:t>Thurs</w:t>
            </w:r>
            <w:r w:rsidR="00CB690B">
              <w:rPr>
                <w:rFonts w:ascii="Candara" w:hAnsi="Candara"/>
                <w:color w:val="1F497D" w:themeColor="text2"/>
              </w:rPr>
              <w:t>day</w:t>
            </w:r>
            <w:r w:rsidRPr="00CB690B">
              <w:rPr>
                <w:rFonts w:ascii="Candara" w:hAnsi="Candara"/>
                <w:color w:val="1F497D" w:themeColor="text2"/>
              </w:rPr>
              <w:t>, May 7</w:t>
            </w:r>
          </w:p>
          <w:p w14:paraId="550C7945" w14:textId="6B2B554B" w:rsidR="002C2EB2" w:rsidRPr="00CB690B" w:rsidRDefault="002C2EB2" w:rsidP="00886114"/>
        </w:tc>
        <w:tc>
          <w:tcPr>
            <w:tcW w:w="6448" w:type="dxa"/>
          </w:tcPr>
          <w:p w14:paraId="1C8D6F1E" w14:textId="2DA26A5C" w:rsidR="002C2EB2" w:rsidRPr="00CB690B" w:rsidRDefault="002C2EB2" w:rsidP="00CB690B">
            <w:pPr>
              <w:spacing w:before="0" w:after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begin"/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instrText>HYPERLINK "https://ciac-ca.org/ciac-fest/"</w:instrText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separate"/>
            </w:r>
          </w:p>
          <w:p w14:paraId="78EC9CC0" w14:textId="13FBE105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auto"/>
              </w:rPr>
            </w:pPr>
            <w:r w:rsidRPr="002C2EB2">
              <w:rPr>
                <w:rFonts w:ascii="Candara" w:eastAsia="Times New Roman" w:hAnsi="Candara" w:cs="Arial"/>
                <w:color w:val="0F145B"/>
              </w:rPr>
              <w:t>7:</w:t>
            </w:r>
            <w:r w:rsidRPr="00CB690B">
              <w:rPr>
                <w:rFonts w:ascii="Candara" w:eastAsia="Times New Roman" w:hAnsi="Candara" w:cs="Arial"/>
                <w:color w:val="0F145B"/>
              </w:rPr>
              <w:t>3</w:t>
            </w:r>
            <w:r w:rsidRPr="002C2EB2">
              <w:rPr>
                <w:rFonts w:ascii="Candara" w:eastAsia="Times New Roman" w:hAnsi="Candara" w:cs="Arial"/>
                <w:color w:val="0F145B"/>
              </w:rPr>
              <w:t>0 am</w:t>
            </w:r>
          </w:p>
          <w:p w14:paraId="28465D33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t>Registration Opens</w:t>
            </w:r>
          </w:p>
          <w:p w14:paraId="6E26557A" w14:textId="5C276ED8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end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begin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instrText>HYPERLINK "https://ciac-ca.org/ciac-fest/"</w:instrText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separate"/>
            </w:r>
          </w:p>
          <w:p w14:paraId="4FAA20FB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auto"/>
              </w:rPr>
            </w:pPr>
            <w:r w:rsidRPr="002C2EB2">
              <w:rPr>
                <w:rFonts w:ascii="Candara" w:eastAsia="Times New Roman" w:hAnsi="Candara" w:cs="Arial"/>
                <w:color w:val="0F145B"/>
              </w:rPr>
              <w:t>8:00 am – 9:00 am</w:t>
            </w:r>
          </w:p>
          <w:p w14:paraId="4CC01A2B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t>Breakfast</w:t>
            </w:r>
          </w:p>
          <w:p w14:paraId="4CAD6DFE" w14:textId="6FD43F8A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end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begin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instrText>HYPERLINK "https://ciac-ca.org/ciac-fest/"</w:instrText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separate"/>
            </w:r>
          </w:p>
          <w:p w14:paraId="3461873C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auto"/>
              </w:rPr>
            </w:pPr>
            <w:r w:rsidRPr="002C2EB2">
              <w:rPr>
                <w:rFonts w:ascii="Candara" w:eastAsia="Times New Roman" w:hAnsi="Candara" w:cs="Arial"/>
                <w:color w:val="0F145B"/>
              </w:rPr>
              <w:t>9:00 am – 10:45 am</w:t>
            </w:r>
          </w:p>
          <w:p w14:paraId="1C8DE590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t>General Session #1</w:t>
            </w:r>
          </w:p>
          <w:p w14:paraId="14E4F798" w14:textId="36019F93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end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begin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instrText>HYPERLINK "https://ciac-ca.org/ciac-fest/"</w:instrText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separate"/>
            </w:r>
          </w:p>
          <w:p w14:paraId="2EFB38B1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auto"/>
              </w:rPr>
            </w:pPr>
            <w:r w:rsidRPr="002C2EB2">
              <w:rPr>
                <w:rFonts w:ascii="Candara" w:eastAsia="Times New Roman" w:hAnsi="Candara" w:cs="Arial"/>
                <w:color w:val="0F145B"/>
              </w:rPr>
              <w:t>10:45 am – 11:00 am</w:t>
            </w:r>
          </w:p>
          <w:p w14:paraId="76BABA29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t>Break</w:t>
            </w:r>
          </w:p>
          <w:p w14:paraId="20AAE044" w14:textId="4438116F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end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begin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instrText>HYPERLINK "https://ciac-ca.org/ciac-fest/"</w:instrText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separate"/>
            </w:r>
          </w:p>
          <w:p w14:paraId="566A49B9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auto"/>
              </w:rPr>
            </w:pPr>
            <w:r w:rsidRPr="002C2EB2">
              <w:rPr>
                <w:rFonts w:ascii="Candara" w:eastAsia="Times New Roman" w:hAnsi="Candara" w:cs="Arial"/>
                <w:color w:val="0F145B"/>
              </w:rPr>
              <w:t>11:00 am – 12:00 pm</w:t>
            </w:r>
          </w:p>
          <w:p w14:paraId="469B20D0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t>Breakout Session #2</w:t>
            </w:r>
          </w:p>
          <w:p w14:paraId="597DAF81" w14:textId="02FB7863" w:rsidR="002C2EB2" w:rsidRPr="002C2EB2" w:rsidRDefault="002C2EB2" w:rsidP="002C2EB2">
            <w:pPr>
              <w:tabs>
                <w:tab w:val="num" w:pos="720"/>
              </w:tabs>
              <w:spacing w:before="0" w:after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end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begin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instrText>HYPERLINK "https://ciac-ca.org/ciac-fest/"</w:instrText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separate"/>
            </w:r>
          </w:p>
          <w:p w14:paraId="45C2BB8F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auto"/>
              </w:rPr>
            </w:pPr>
            <w:r w:rsidRPr="002C2EB2">
              <w:rPr>
                <w:rFonts w:ascii="Candara" w:eastAsia="Times New Roman" w:hAnsi="Candara" w:cs="Arial"/>
                <w:color w:val="0F145B"/>
              </w:rPr>
              <w:t>12:00 pm – 1:00 pm</w:t>
            </w:r>
          </w:p>
          <w:p w14:paraId="5AA232AA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t>Lunch</w:t>
            </w:r>
          </w:p>
          <w:p w14:paraId="6339F37D" w14:textId="3DD58ABC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end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begin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instrText>HYPERLINK "https://ciac-ca.org/ciac-fest/"</w:instrText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separate"/>
            </w:r>
          </w:p>
          <w:p w14:paraId="413EE265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auto"/>
              </w:rPr>
            </w:pPr>
            <w:r w:rsidRPr="002C2EB2">
              <w:rPr>
                <w:rFonts w:ascii="Candara" w:eastAsia="Times New Roman" w:hAnsi="Candara" w:cs="Arial"/>
                <w:color w:val="0F145B"/>
              </w:rPr>
              <w:t>1:00 pm – 2:00 pm</w:t>
            </w:r>
          </w:p>
          <w:p w14:paraId="24800A52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t>General Session #2</w:t>
            </w:r>
          </w:p>
          <w:p w14:paraId="4FAB397A" w14:textId="7753927B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end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begin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instrText>HYPERLINK "https://ciac-ca.org/ciac-fest/"</w:instrText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separate"/>
            </w:r>
          </w:p>
          <w:p w14:paraId="76C8DB34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auto"/>
              </w:rPr>
            </w:pPr>
            <w:r w:rsidRPr="002C2EB2">
              <w:rPr>
                <w:rFonts w:ascii="Candara" w:eastAsia="Times New Roman" w:hAnsi="Candara" w:cs="Arial"/>
                <w:color w:val="0F145B"/>
              </w:rPr>
              <w:t>2:00 pm – 2:15 pm</w:t>
            </w:r>
          </w:p>
          <w:p w14:paraId="128E4A96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t>Break</w:t>
            </w:r>
          </w:p>
          <w:p w14:paraId="0515625B" w14:textId="1D436710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end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begin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instrText>HYPERLINK "https://ciac-ca.org/ciac-fest/"</w:instrText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separate"/>
            </w:r>
          </w:p>
          <w:p w14:paraId="206AE440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auto"/>
              </w:rPr>
            </w:pPr>
            <w:r w:rsidRPr="002C2EB2">
              <w:rPr>
                <w:rFonts w:ascii="Candara" w:eastAsia="Times New Roman" w:hAnsi="Candara" w:cs="Arial"/>
                <w:color w:val="0F145B"/>
              </w:rPr>
              <w:t>2:15 pm – 3:15 pm</w:t>
            </w:r>
          </w:p>
          <w:p w14:paraId="3FC31EA7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t>Breakout Session #3</w:t>
            </w:r>
          </w:p>
          <w:p w14:paraId="14369506" w14:textId="4DEDD91A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end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begin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instrText>HYPERLINK "https://ciac-ca.org/ciac-fest/"</w:instrText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separate"/>
            </w:r>
          </w:p>
          <w:p w14:paraId="0CFFD509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auto"/>
              </w:rPr>
            </w:pPr>
            <w:r w:rsidRPr="002C2EB2">
              <w:rPr>
                <w:rFonts w:ascii="Candara" w:eastAsia="Times New Roman" w:hAnsi="Candara" w:cs="Arial"/>
                <w:color w:val="0F145B"/>
              </w:rPr>
              <w:t>3:15 pm – 3:30 pm</w:t>
            </w:r>
          </w:p>
          <w:p w14:paraId="4D9C632E" w14:textId="77777777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t>Break</w:t>
            </w:r>
          </w:p>
          <w:p w14:paraId="22656842" w14:textId="2B4D854A" w:rsidR="002C2EB2" w:rsidRPr="002C2EB2" w:rsidRDefault="002C2EB2" w:rsidP="002C2EB2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lastRenderedPageBreak/>
              <w:fldChar w:fldCharType="end"/>
            </w:r>
          </w:p>
          <w:p w14:paraId="275D6BBE" w14:textId="77777777" w:rsidR="002C2EB2" w:rsidRPr="002C2EB2" w:rsidRDefault="002C2EB2" w:rsidP="005A669D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auto"/>
              </w:rPr>
            </w:pPr>
            <w:r w:rsidRPr="002C2EB2">
              <w:rPr>
                <w:rFonts w:ascii="Candara" w:eastAsia="Times New Roman" w:hAnsi="Candara" w:cs="Arial"/>
                <w:color w:val="0F145B"/>
              </w:rPr>
              <w:t>3:30 pm – 4:30 pm</w:t>
            </w:r>
          </w:p>
          <w:p w14:paraId="45FB219A" w14:textId="77777777" w:rsidR="002C2EB2" w:rsidRPr="002C2EB2" w:rsidRDefault="002C2EB2" w:rsidP="005A669D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t>Breakout Session #4</w:t>
            </w:r>
          </w:p>
          <w:p w14:paraId="47121A1F" w14:textId="77777777" w:rsidR="002C2EB2" w:rsidRPr="002C2EB2" w:rsidRDefault="002C2EB2" w:rsidP="005A669D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begin"/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instrText>HYPERLINK "https://ciac-ca.org/ciac-fest/"</w:instrText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</w: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separate"/>
            </w:r>
          </w:p>
          <w:p w14:paraId="1C80E0EB" w14:textId="77777777" w:rsidR="002C2EB2" w:rsidRPr="002C2EB2" w:rsidRDefault="002C2EB2" w:rsidP="005A669D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auto"/>
              </w:rPr>
            </w:pPr>
            <w:r w:rsidRPr="002C2EB2">
              <w:rPr>
                <w:rFonts w:ascii="Candara" w:eastAsia="Times New Roman" w:hAnsi="Candara" w:cs="Arial"/>
                <w:color w:val="0F145B"/>
              </w:rPr>
              <w:t>4:45 pm – 6:30 pm</w:t>
            </w:r>
          </w:p>
          <w:p w14:paraId="1741600E" w14:textId="77777777" w:rsidR="002C2EB2" w:rsidRPr="002C2EB2" w:rsidRDefault="002C2EB2" w:rsidP="005A669D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t>Reception (no dinner)</w:t>
            </w:r>
          </w:p>
          <w:p w14:paraId="5A953BC8" w14:textId="5026A968" w:rsidR="00135D04" w:rsidRPr="00CB690B" w:rsidRDefault="002C2EB2" w:rsidP="005A669D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2EB2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end"/>
            </w:r>
          </w:p>
        </w:tc>
      </w:tr>
      <w:tr w:rsidR="00135D04" w:rsidRPr="00CB690B" w14:paraId="1F9DC5E3" w14:textId="77777777" w:rsidTr="00CB690B">
        <w:trPr>
          <w:trHeight w:val="4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2" w:type="dxa"/>
          </w:tcPr>
          <w:p w14:paraId="47159987" w14:textId="77777777" w:rsidR="00CB690B" w:rsidRPr="00CB690B" w:rsidRDefault="00CB690B" w:rsidP="00886114">
            <w:pPr>
              <w:rPr>
                <w:rFonts w:ascii="Candara" w:hAnsi="Candara"/>
                <w:b w:val="0"/>
                <w:color w:val="1F497D" w:themeColor="text2"/>
              </w:rPr>
            </w:pPr>
            <w:r w:rsidRPr="00CB690B">
              <w:rPr>
                <w:rFonts w:ascii="Candara" w:hAnsi="Candara"/>
                <w:color w:val="1F497D" w:themeColor="text2"/>
              </w:rPr>
              <w:lastRenderedPageBreak/>
              <w:t>Day Three:</w:t>
            </w:r>
          </w:p>
          <w:p w14:paraId="309536A5" w14:textId="573BE648" w:rsidR="00CB690B" w:rsidRPr="00CB690B" w:rsidRDefault="00CB690B" w:rsidP="00886114">
            <w:pPr>
              <w:rPr>
                <w:b w:val="0"/>
              </w:rPr>
            </w:pPr>
            <w:r w:rsidRPr="00CB690B">
              <w:rPr>
                <w:rFonts w:ascii="Candara" w:hAnsi="Candara"/>
                <w:color w:val="1F497D" w:themeColor="text2"/>
              </w:rPr>
              <w:t>Friday, May 8</w:t>
            </w:r>
          </w:p>
        </w:tc>
        <w:tc>
          <w:tcPr>
            <w:tcW w:w="6448" w:type="dxa"/>
          </w:tcPr>
          <w:p w14:paraId="0AE03474" w14:textId="5C045152" w:rsidR="00CB690B" w:rsidRPr="00CB690B" w:rsidRDefault="00CB690B" w:rsidP="00CB690B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begin"/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instrText>HYPERLINK "https://ciac-ca.org/ciac-fest/"</w:instrText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separate"/>
            </w:r>
          </w:p>
          <w:p w14:paraId="56490E98" w14:textId="77777777" w:rsidR="00CB690B" w:rsidRPr="00CB690B" w:rsidRDefault="00CB690B" w:rsidP="00CB690B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auto"/>
              </w:rPr>
            </w:pPr>
            <w:r w:rsidRPr="00CB690B">
              <w:rPr>
                <w:rFonts w:ascii="Candara" w:eastAsia="Times New Roman" w:hAnsi="Candara" w:cs="Arial"/>
                <w:color w:val="0F145B"/>
              </w:rPr>
              <w:t>8:00 am - 9:00 am</w:t>
            </w:r>
          </w:p>
          <w:p w14:paraId="4BC1CFDC" w14:textId="77777777" w:rsidR="00CB690B" w:rsidRPr="00CB690B" w:rsidRDefault="00CB690B" w:rsidP="00CB690B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t>Breakfast</w:t>
            </w:r>
          </w:p>
          <w:p w14:paraId="494F4476" w14:textId="50846BE8" w:rsidR="00CB690B" w:rsidRPr="00CB690B" w:rsidRDefault="00CB690B" w:rsidP="00CB690B">
            <w:pPr>
              <w:tabs>
                <w:tab w:val="num" w:pos="720"/>
              </w:tabs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0F145B"/>
              </w:rPr>
            </w:pP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end"/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begin"/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instrText>HYPERLINK "https://ciac-ca.org/ciac-fest/"</w:instrText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separate"/>
            </w:r>
          </w:p>
          <w:p w14:paraId="01023A03" w14:textId="77777777" w:rsidR="00CB690B" w:rsidRPr="00CB690B" w:rsidRDefault="00CB690B" w:rsidP="00CB690B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auto"/>
              </w:rPr>
            </w:pPr>
            <w:r w:rsidRPr="00CB690B">
              <w:rPr>
                <w:rFonts w:ascii="Candara" w:eastAsia="Times New Roman" w:hAnsi="Candara" w:cs="Arial"/>
                <w:color w:val="0F145B"/>
              </w:rPr>
              <w:t>9:00 am – 10:15 am</w:t>
            </w:r>
          </w:p>
          <w:p w14:paraId="4D784215" w14:textId="77777777" w:rsidR="00CB690B" w:rsidRPr="00CB690B" w:rsidRDefault="00CB690B" w:rsidP="00CB690B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t>General Session #3</w:t>
            </w:r>
          </w:p>
          <w:p w14:paraId="2919974D" w14:textId="2CB0B019" w:rsidR="00CB690B" w:rsidRPr="00CB690B" w:rsidRDefault="00CB690B" w:rsidP="00CB690B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0F145B"/>
              </w:rPr>
            </w:pP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end"/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begin"/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instrText>HYPERLINK "https://ciac-ca.org/ciac-fest/"</w:instrText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separate"/>
            </w:r>
          </w:p>
          <w:p w14:paraId="55CE3465" w14:textId="77777777" w:rsidR="00CB690B" w:rsidRPr="00CB690B" w:rsidRDefault="00CB690B" w:rsidP="00CB690B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auto"/>
              </w:rPr>
            </w:pPr>
            <w:r w:rsidRPr="00CB690B">
              <w:rPr>
                <w:rFonts w:ascii="Candara" w:eastAsia="Times New Roman" w:hAnsi="Candara" w:cs="Arial"/>
                <w:color w:val="0F145B"/>
              </w:rPr>
              <w:t>10:15 am – 10:30 am</w:t>
            </w:r>
          </w:p>
          <w:p w14:paraId="62BCF535" w14:textId="77777777" w:rsidR="00CB690B" w:rsidRPr="00CB690B" w:rsidRDefault="00CB690B" w:rsidP="00CB690B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t>Break</w:t>
            </w:r>
          </w:p>
          <w:p w14:paraId="5F47697A" w14:textId="11608BD9" w:rsidR="00CB690B" w:rsidRPr="00CB690B" w:rsidRDefault="00CB690B" w:rsidP="00CB690B">
            <w:pPr>
              <w:tabs>
                <w:tab w:val="num" w:pos="720"/>
              </w:tabs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0F145B"/>
              </w:rPr>
            </w:pP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end"/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begin"/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instrText>HYPERLINK "https://ciac-ca.org/ciac-fest/"</w:instrText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separate"/>
            </w:r>
          </w:p>
          <w:p w14:paraId="51A65638" w14:textId="77777777" w:rsidR="00CB690B" w:rsidRPr="00CB690B" w:rsidRDefault="00CB690B" w:rsidP="00CB690B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auto"/>
              </w:rPr>
            </w:pPr>
            <w:r w:rsidRPr="00CB690B">
              <w:rPr>
                <w:rFonts w:ascii="Candara" w:eastAsia="Times New Roman" w:hAnsi="Candara" w:cs="Arial"/>
                <w:color w:val="0F145B"/>
              </w:rPr>
              <w:t>10:30 am – 11:45 am</w:t>
            </w:r>
          </w:p>
          <w:p w14:paraId="75468792" w14:textId="77777777" w:rsidR="00CB690B" w:rsidRPr="00CB690B" w:rsidRDefault="00CB690B" w:rsidP="00CB690B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t>Breakout Session #5</w:t>
            </w:r>
          </w:p>
          <w:p w14:paraId="7FBAA04E" w14:textId="3FE1B25D" w:rsidR="00CB690B" w:rsidRPr="00CB690B" w:rsidRDefault="00CB690B" w:rsidP="00CB690B">
            <w:pPr>
              <w:tabs>
                <w:tab w:val="num" w:pos="720"/>
              </w:tabs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0F145B"/>
              </w:rPr>
            </w:pP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end"/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begin"/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instrText>HYPERLINK "https://ciac-ca.org/ciac-fest/"</w:instrText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</w: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separate"/>
            </w:r>
          </w:p>
          <w:p w14:paraId="35A4BF15" w14:textId="77777777" w:rsidR="00CB690B" w:rsidRPr="00CB690B" w:rsidRDefault="00CB690B" w:rsidP="00CB690B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/>
                <w:color w:val="auto"/>
              </w:rPr>
            </w:pPr>
            <w:r w:rsidRPr="00CB690B">
              <w:rPr>
                <w:rFonts w:ascii="Candara" w:eastAsia="Times New Roman" w:hAnsi="Candara" w:cs="Arial"/>
                <w:color w:val="0F145B"/>
              </w:rPr>
              <w:t>11:45 am – 1:30 pm</w:t>
            </w:r>
          </w:p>
          <w:p w14:paraId="0C434E17" w14:textId="77777777" w:rsidR="00CB690B" w:rsidRPr="00CB690B" w:rsidRDefault="00CB690B" w:rsidP="00CB690B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eastAsia="Times New Roman" w:hAnsi="Candara" w:cs="Arial"/>
                <w:b/>
                <w:bCs/>
                <w:color w:val="0F145B"/>
              </w:rPr>
            </w:pP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t>Lunch and Recognition</w:t>
            </w:r>
          </w:p>
          <w:p w14:paraId="675E16CE" w14:textId="573A2757" w:rsidR="00135D04" w:rsidRPr="00CB690B" w:rsidRDefault="00CB690B" w:rsidP="00CB690B">
            <w:pPr>
              <w:spacing w:before="0" w:after="0"/>
              <w:ind w:left="72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B690B">
              <w:rPr>
                <w:rFonts w:ascii="Candara" w:eastAsia="Times New Roman" w:hAnsi="Candara" w:cs="Arial"/>
                <w:b/>
                <w:bCs/>
                <w:color w:val="0F145B"/>
              </w:rPr>
              <w:fldChar w:fldCharType="end"/>
            </w:r>
          </w:p>
        </w:tc>
      </w:tr>
    </w:tbl>
    <w:p w14:paraId="786DF276" w14:textId="75F541C5" w:rsidR="001617BA" w:rsidRDefault="001617BA"/>
    <w:sectPr w:rsidR="001617BA">
      <w:pgSz w:w="12240" w:h="15840"/>
      <w:pgMar w:top="108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5F68A7" w14:textId="77777777" w:rsidR="002C2EB2" w:rsidRDefault="002C2EB2">
      <w:pPr>
        <w:spacing w:before="0" w:after="0"/>
      </w:pPr>
      <w:r>
        <w:separator/>
      </w:r>
    </w:p>
  </w:endnote>
  <w:endnote w:type="continuationSeparator" w:id="0">
    <w:p w14:paraId="5F2E2057" w14:textId="77777777" w:rsidR="002C2EB2" w:rsidRDefault="002C2EB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B9CE8" w14:textId="77777777" w:rsidR="002C2EB2" w:rsidRDefault="002C2EB2">
      <w:pPr>
        <w:spacing w:before="0" w:after="0"/>
      </w:pPr>
      <w:r>
        <w:separator/>
      </w:r>
    </w:p>
  </w:footnote>
  <w:footnote w:type="continuationSeparator" w:id="0">
    <w:p w14:paraId="5A70ED2A" w14:textId="77777777" w:rsidR="002C2EB2" w:rsidRDefault="002C2EB2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2DF8E6B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16A2DC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1A8F2B8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8102A7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05CE21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9900770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514AF9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CAEA612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0522F9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B569E7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FE55B7"/>
    <w:multiLevelType w:val="multilevel"/>
    <w:tmpl w:val="16284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F80B0B"/>
    <w:multiLevelType w:val="multilevel"/>
    <w:tmpl w:val="A3903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A2F3E0E"/>
    <w:multiLevelType w:val="multilevel"/>
    <w:tmpl w:val="DEB2D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6073239">
    <w:abstractNumId w:val="9"/>
  </w:num>
  <w:num w:numId="2" w16cid:durableId="1299264390">
    <w:abstractNumId w:val="7"/>
  </w:num>
  <w:num w:numId="3" w16cid:durableId="1344017977">
    <w:abstractNumId w:val="6"/>
  </w:num>
  <w:num w:numId="4" w16cid:durableId="684211499">
    <w:abstractNumId w:val="5"/>
  </w:num>
  <w:num w:numId="5" w16cid:durableId="695160502">
    <w:abstractNumId w:val="4"/>
  </w:num>
  <w:num w:numId="6" w16cid:durableId="1970818272">
    <w:abstractNumId w:val="8"/>
  </w:num>
  <w:num w:numId="7" w16cid:durableId="582643827">
    <w:abstractNumId w:val="3"/>
  </w:num>
  <w:num w:numId="8" w16cid:durableId="1354647212">
    <w:abstractNumId w:val="2"/>
  </w:num>
  <w:num w:numId="9" w16cid:durableId="683093826">
    <w:abstractNumId w:val="1"/>
  </w:num>
  <w:num w:numId="10" w16cid:durableId="237445363">
    <w:abstractNumId w:val="0"/>
  </w:num>
  <w:num w:numId="11" w16cid:durableId="219363907">
    <w:abstractNumId w:val="10"/>
  </w:num>
  <w:num w:numId="12" w16cid:durableId="1824540358">
    <w:abstractNumId w:val="12"/>
  </w:num>
  <w:num w:numId="13" w16cid:durableId="55315245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7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1" w:visibleStyles="1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EB2"/>
    <w:rsid w:val="0000661C"/>
    <w:rsid w:val="000104DF"/>
    <w:rsid w:val="000D02C7"/>
    <w:rsid w:val="00135D04"/>
    <w:rsid w:val="001617BA"/>
    <w:rsid w:val="001F077F"/>
    <w:rsid w:val="00283D71"/>
    <w:rsid w:val="002A62F6"/>
    <w:rsid w:val="002C2EB2"/>
    <w:rsid w:val="002C6A0C"/>
    <w:rsid w:val="00305ED7"/>
    <w:rsid w:val="00313041"/>
    <w:rsid w:val="00361272"/>
    <w:rsid w:val="00366447"/>
    <w:rsid w:val="004B1241"/>
    <w:rsid w:val="00542D24"/>
    <w:rsid w:val="005542EB"/>
    <w:rsid w:val="005757B6"/>
    <w:rsid w:val="00585A39"/>
    <w:rsid w:val="005A669D"/>
    <w:rsid w:val="0064080C"/>
    <w:rsid w:val="0069285D"/>
    <w:rsid w:val="006C28C8"/>
    <w:rsid w:val="006D000C"/>
    <w:rsid w:val="007467BD"/>
    <w:rsid w:val="00796126"/>
    <w:rsid w:val="0083786F"/>
    <w:rsid w:val="00886114"/>
    <w:rsid w:val="00956982"/>
    <w:rsid w:val="00BB7C13"/>
    <w:rsid w:val="00BF1893"/>
    <w:rsid w:val="00BF29B5"/>
    <w:rsid w:val="00C35606"/>
    <w:rsid w:val="00C53D04"/>
    <w:rsid w:val="00C76D33"/>
    <w:rsid w:val="00C96180"/>
    <w:rsid w:val="00CB690B"/>
    <w:rsid w:val="00CC547C"/>
    <w:rsid w:val="00EE6F71"/>
    <w:rsid w:val="00F44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590F02"/>
  <w15:docId w15:val="{8099257F-9189-482E-B859-C0F400564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color w:val="000000" w:themeColor="text1"/>
        <w:sz w:val="22"/>
        <w:szCs w:val="22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080C"/>
  </w:style>
  <w:style w:type="paragraph" w:styleId="Heading1">
    <w:name w:val="heading 1"/>
    <w:basedOn w:val="Normal"/>
    <w:link w:val="Heading1Char"/>
    <w:uiPriority w:val="9"/>
    <w:qFormat/>
    <w:rsid w:val="002C6A0C"/>
    <w:pPr>
      <w:keepNext/>
      <w:spacing w:before="240"/>
      <w:contextualSpacing/>
      <w:outlineLvl w:val="0"/>
    </w:pPr>
    <w:rPr>
      <w:rFonts w:asciiTheme="majorHAnsi" w:hAnsiTheme="majorHAnsi"/>
      <w:b/>
      <w:color w:val="404040" w:themeColor="text1" w:themeTint="BF"/>
      <w:sz w:val="24"/>
      <w:szCs w:val="4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080C"/>
    <w:pPr>
      <w:keepNext/>
      <w:keepLines/>
      <w:spacing w:after="0"/>
      <w:contextualSpacing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080C"/>
    <w:pPr>
      <w:keepNext/>
      <w:keepLines/>
      <w:spacing w:after="0"/>
      <w:contextualSpacing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080C"/>
    <w:pPr>
      <w:keepNext/>
      <w:keepLines/>
      <w:spacing w:after="0"/>
      <w:contextualSpacing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080C"/>
    <w:pPr>
      <w:keepNext/>
      <w:keepLines/>
      <w:spacing w:after="0"/>
      <w:contextualSpacing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080C"/>
    <w:pPr>
      <w:keepNext/>
      <w:keepLines/>
      <w:spacing w:after="0"/>
      <w:contextualSpacing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080C"/>
    <w:pPr>
      <w:keepNext/>
      <w:keepLines/>
      <w:spacing w:after="0"/>
      <w:contextualSpacing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080C"/>
    <w:pPr>
      <w:keepNext/>
      <w:keepLines/>
      <w:spacing w:after="0"/>
      <w:contextualSpacing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080C"/>
    <w:pPr>
      <w:keepNext/>
      <w:keepLines/>
      <w:spacing w:after="0"/>
      <w:contextualSpacing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6A0C"/>
    <w:rPr>
      <w:rFonts w:asciiTheme="majorHAnsi" w:hAnsiTheme="majorHAnsi"/>
      <w:b/>
      <w:color w:val="404040" w:themeColor="text1" w:themeTint="BF"/>
      <w:sz w:val="24"/>
      <w:szCs w:val="44"/>
    </w:rPr>
  </w:style>
  <w:style w:type="table" w:styleId="TableGrid">
    <w:name w:val="Table Grid"/>
    <w:basedOn w:val="TableNormal"/>
    <w:tblPr>
      <w:tblBorders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  <w:insideH w:val="single" w:sz="4" w:space="0" w:color="808080"/>
        <w:insideV w:val="single" w:sz="4" w:space="0" w:color="808080"/>
      </w:tblBorders>
    </w:tblPr>
  </w:style>
  <w:style w:type="paragraph" w:styleId="BalloonText">
    <w:name w:val="Balloon Text"/>
    <w:basedOn w:val="Normal"/>
    <w:semiHidden/>
    <w:rPr>
      <w:rFonts w:ascii="Tahoma" w:hAnsi="Tahoma" w:cs="Tahoma"/>
      <w:szCs w:val="16"/>
    </w:rPr>
  </w:style>
  <w:style w:type="character" w:styleId="PlaceholderText">
    <w:name w:val="Placeholder Text"/>
    <w:basedOn w:val="DefaultParagraphFont"/>
    <w:uiPriority w:val="99"/>
    <w:semiHidden/>
    <w:rsid w:val="00C35606"/>
    <w:rPr>
      <w:color w:val="595959" w:themeColor="text1" w:themeTint="A6"/>
    </w:rPr>
  </w:style>
  <w:style w:type="paragraph" w:styleId="Footer">
    <w:name w:val="footer"/>
    <w:basedOn w:val="Normal"/>
    <w:link w:val="FooterChar"/>
    <w:uiPriority w:val="99"/>
    <w:pPr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Header">
    <w:name w:val="header"/>
    <w:basedOn w:val="Normal"/>
    <w:link w:val="HeaderChar"/>
    <w:uiPriority w:val="99"/>
    <w:pPr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</w:style>
  <w:style w:type="table" w:customStyle="1" w:styleId="Meetingschedule">
    <w:name w:val="Meeting schedule"/>
    <w:basedOn w:val="TableNormal"/>
    <w:uiPriority w:val="99"/>
    <w:rsid w:val="00886114"/>
    <w:tblPr>
      <w:tblBorders>
        <w:top w:val="single" w:sz="4" w:space="0" w:color="365F91" w:themeColor="accent1" w:themeShade="BF"/>
        <w:left w:val="single" w:sz="4" w:space="0" w:color="365F91" w:themeColor="accent1" w:themeShade="BF"/>
        <w:bottom w:val="single" w:sz="4" w:space="0" w:color="365F91" w:themeColor="accent1" w:themeShade="BF"/>
        <w:right w:val="single" w:sz="4" w:space="0" w:color="365F91" w:themeColor="accent1" w:themeShade="BF"/>
        <w:insideH w:val="single" w:sz="4" w:space="0" w:color="365F91" w:themeColor="accent1" w:themeShade="BF"/>
        <w:insideV w:val="single" w:sz="4" w:space="0" w:color="365F91" w:themeColor="accent1" w:themeShade="BF"/>
      </w:tblBorders>
      <w:tblCellMar>
        <w:left w:w="115" w:type="dxa"/>
        <w:right w:w="115" w:type="dxa"/>
      </w:tblCellMar>
    </w:tblPr>
    <w:tcPr>
      <w:vAlign w:val="center"/>
    </w:tcPr>
    <w:tblStylePr w:type="firstRow">
      <w:rPr>
        <w:rFonts w:asciiTheme="majorHAnsi" w:hAnsiTheme="majorHAnsi"/>
        <w:b/>
        <w:i w:val="0"/>
        <w:color w:val="FFFFFF" w:themeColor="background1"/>
        <w:sz w:val="22"/>
      </w:rPr>
      <w:tblPr/>
      <w:tcPr>
        <w:tcBorders>
          <w:top w:val="single" w:sz="4" w:space="0" w:color="365F91" w:themeColor="accent1" w:themeShade="BF"/>
          <w:left w:val="single" w:sz="4" w:space="0" w:color="365F91" w:themeColor="accent1" w:themeShade="BF"/>
          <w:bottom w:val="single" w:sz="4" w:space="0" w:color="365F91" w:themeColor="accent1" w:themeShade="BF"/>
          <w:right w:val="single" w:sz="4" w:space="0" w:color="365F91" w:themeColor="accent1" w:themeShade="BF"/>
          <w:insideH w:val="nil"/>
          <w:insideV w:val="single" w:sz="4" w:space="0" w:color="365F91" w:themeColor="accent1" w:themeShade="BF"/>
          <w:tl2br w:val="nil"/>
          <w:tr2bl w:val="nil"/>
        </w:tcBorders>
        <w:shd w:val="clear" w:color="auto" w:fill="365F91" w:themeFill="accent1" w:themeFillShade="BF"/>
      </w:tcPr>
    </w:tblStylePr>
    <w:tblStylePr w:type="firstCol">
      <w:rPr>
        <w:b/>
        <w:i w:val="0"/>
        <w:color w:val="404040" w:themeColor="text1" w:themeTint="BF"/>
      </w:rPr>
    </w:tblStylePr>
  </w:style>
  <w:style w:type="paragraph" w:styleId="Title">
    <w:name w:val="Title"/>
    <w:basedOn w:val="Normal"/>
    <w:link w:val="TitleChar"/>
    <w:uiPriority w:val="2"/>
    <w:qFormat/>
    <w:rsid w:val="000104DF"/>
    <w:pPr>
      <w:spacing w:after="120"/>
      <w:contextualSpacing/>
    </w:pPr>
    <w:rPr>
      <w:rFonts w:asciiTheme="majorHAnsi" w:eastAsiaTheme="majorEastAsia" w:hAnsiTheme="majorHAnsi" w:cstheme="majorBidi"/>
      <w:color w:val="365F91" w:themeColor="accent1" w:themeShade="BF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2"/>
    <w:rsid w:val="002C6A0C"/>
    <w:rPr>
      <w:rFonts w:asciiTheme="majorHAnsi" w:eastAsiaTheme="majorEastAsia" w:hAnsiTheme="majorHAnsi" w:cstheme="majorBidi"/>
      <w:color w:val="365F91" w:themeColor="accent1" w:themeShade="BF"/>
      <w:sz w:val="36"/>
      <w:szCs w:val="5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85A39"/>
    <w:pPr>
      <w:outlineLvl w:val="9"/>
    </w:pPr>
    <w:rPr>
      <w:rFonts w:eastAsiaTheme="majorEastAsia" w:cstheme="majorBidi"/>
      <w:szCs w:val="32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C35606"/>
    <w:rPr>
      <w:b/>
      <w:bCs/>
      <w:caps w:val="0"/>
      <w:smallCaps/>
      <w:color w:val="365F91" w:themeColor="accent1" w:themeShade="BF"/>
      <w:spacing w:val="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C3560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C35606"/>
    <w:rPr>
      <w:i/>
      <w:iCs/>
      <w:color w:val="365F91" w:themeColor="accent1" w:themeShade="BF"/>
    </w:rPr>
  </w:style>
  <w:style w:type="character" w:styleId="BookTitle">
    <w:name w:val="Book Title"/>
    <w:basedOn w:val="DefaultParagraphFont"/>
    <w:uiPriority w:val="33"/>
    <w:semiHidden/>
    <w:unhideWhenUsed/>
    <w:qFormat/>
    <w:rsid w:val="00C35606"/>
    <w:rPr>
      <w:b/>
      <w:bCs/>
      <w:i/>
      <w:iCs/>
      <w:spacing w:val="0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C35606"/>
    <w:rPr>
      <w:i/>
      <w:iCs/>
      <w:color w:val="365F91" w:themeColor="accent1" w:themeShade="BF"/>
    </w:r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64080C"/>
    <w:pPr>
      <w:numPr>
        <w:ilvl w:val="1"/>
      </w:numPr>
      <w:spacing w:after="160"/>
      <w:contextualSpacing/>
    </w:pPr>
    <w:rPr>
      <w:rFonts w:cstheme="minorBidi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64080C"/>
    <w:rPr>
      <w:rFonts w:cstheme="minorBidi"/>
      <w:color w:val="5A5A5A" w:themeColor="text1" w:themeTint="A5"/>
    </w:rPr>
  </w:style>
  <w:style w:type="paragraph" w:styleId="BlockText">
    <w:name w:val="Block Text"/>
    <w:basedOn w:val="Normal"/>
    <w:uiPriority w:val="99"/>
    <w:semiHidden/>
    <w:unhideWhenUsed/>
    <w:rsid w:val="00C35606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rFonts w:cstheme="minorBidi"/>
      <w:i/>
      <w:iCs/>
      <w:color w:val="365F91" w:themeColor="accent1" w:themeShade="BF"/>
    </w:rPr>
  </w:style>
  <w:style w:type="paragraph" w:styleId="Bibliography">
    <w:name w:val="Bibliography"/>
    <w:basedOn w:val="Normal"/>
    <w:next w:val="Normal"/>
    <w:uiPriority w:val="37"/>
    <w:semiHidden/>
    <w:unhideWhenUsed/>
    <w:rsid w:val="001617BA"/>
  </w:style>
  <w:style w:type="paragraph" w:styleId="BodyText">
    <w:name w:val="Body Text"/>
    <w:basedOn w:val="Normal"/>
    <w:link w:val="BodyTextChar"/>
    <w:uiPriority w:val="99"/>
    <w:semiHidden/>
    <w:unhideWhenUsed/>
    <w:rsid w:val="001617B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617BA"/>
  </w:style>
  <w:style w:type="paragraph" w:styleId="BodyText2">
    <w:name w:val="Body Text 2"/>
    <w:basedOn w:val="Normal"/>
    <w:link w:val="BodyText2Char"/>
    <w:uiPriority w:val="99"/>
    <w:semiHidden/>
    <w:unhideWhenUsed/>
    <w:rsid w:val="001617B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1617BA"/>
  </w:style>
  <w:style w:type="paragraph" w:styleId="BodyText3">
    <w:name w:val="Body Text 3"/>
    <w:basedOn w:val="Normal"/>
    <w:link w:val="BodyText3Char"/>
    <w:uiPriority w:val="99"/>
    <w:semiHidden/>
    <w:unhideWhenUsed/>
    <w:rsid w:val="001617BA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617BA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1617BA"/>
    <w:pPr>
      <w:spacing w:after="4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1617BA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1617BA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1617BA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1617BA"/>
    <w:pPr>
      <w:spacing w:after="4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1617BA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617BA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617BA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1617BA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1617BA"/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617BA"/>
    <w:pPr>
      <w:spacing w:before="0" w:after="200"/>
    </w:pPr>
    <w:rPr>
      <w:i/>
      <w:iCs/>
      <w:color w:val="1F497D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1617BA"/>
    <w:pPr>
      <w:spacing w:before="0"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1617BA"/>
  </w:style>
  <w:style w:type="table" w:styleId="ColorfulGrid">
    <w:name w:val="Colorful Grid"/>
    <w:basedOn w:val="TableNormal"/>
    <w:uiPriority w:val="73"/>
    <w:semiHidden/>
    <w:unhideWhenUsed/>
    <w:rsid w:val="001617BA"/>
    <w:pPr>
      <w:spacing w:before="0" w:after="0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1617BA"/>
    <w:pPr>
      <w:spacing w:before="0" w:after="0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1617BA"/>
    <w:pPr>
      <w:spacing w:before="0" w:after="0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1617BA"/>
    <w:pPr>
      <w:spacing w:before="0" w:after="0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1617BA"/>
    <w:pPr>
      <w:spacing w:before="0" w:after="0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1617BA"/>
    <w:pPr>
      <w:spacing w:before="0" w:after="0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1617BA"/>
    <w:pPr>
      <w:spacing w:before="0" w:after="0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1617BA"/>
    <w:pPr>
      <w:spacing w:before="0" w:after="0"/>
    </w:p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1617BA"/>
    <w:pPr>
      <w:spacing w:before="0" w:after="0"/>
    </w:p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1617BA"/>
    <w:pPr>
      <w:spacing w:before="0" w:after="0"/>
    </w:p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1617BA"/>
    <w:pPr>
      <w:spacing w:before="0" w:after="0"/>
    </w:p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1617BA"/>
    <w:pPr>
      <w:spacing w:before="0" w:after="0"/>
    </w:p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1617BA"/>
    <w:pPr>
      <w:spacing w:before="0" w:after="0"/>
    </w:p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1617BA"/>
    <w:pPr>
      <w:spacing w:before="0" w:after="0"/>
    </w:p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617BA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17B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17BA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17B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17BA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1617BA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1617BA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1617BA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1617BA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1617BA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1617BA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1617BA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617BA"/>
  </w:style>
  <w:style w:type="character" w:customStyle="1" w:styleId="DateChar">
    <w:name w:val="Date Char"/>
    <w:basedOn w:val="DefaultParagraphFont"/>
    <w:link w:val="Date"/>
    <w:uiPriority w:val="99"/>
    <w:semiHidden/>
    <w:rsid w:val="001617BA"/>
  </w:style>
  <w:style w:type="paragraph" w:styleId="DocumentMap">
    <w:name w:val="Document Map"/>
    <w:basedOn w:val="Normal"/>
    <w:link w:val="DocumentMapChar"/>
    <w:uiPriority w:val="99"/>
    <w:semiHidden/>
    <w:unhideWhenUsed/>
    <w:rsid w:val="001617BA"/>
    <w:pPr>
      <w:spacing w:before="0"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617BA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1617BA"/>
    <w:pPr>
      <w:spacing w:before="0"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1617BA"/>
  </w:style>
  <w:style w:type="character" w:styleId="Emphasis">
    <w:name w:val="Emphasis"/>
    <w:basedOn w:val="DefaultParagraphFont"/>
    <w:uiPriority w:val="20"/>
    <w:semiHidden/>
    <w:unhideWhenUsed/>
    <w:qFormat/>
    <w:rsid w:val="001617BA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1617BA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617BA"/>
    <w:pPr>
      <w:spacing w:before="0"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617BA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1617BA"/>
    <w:pPr>
      <w:framePr w:w="7920" w:h="1980" w:hRule="exact" w:hSpace="180" w:wrap="auto" w:hAnchor="page" w:xAlign="center" w:yAlign="bottom"/>
      <w:spacing w:before="0"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1617BA"/>
    <w:pPr>
      <w:spacing w:before="0"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617BA"/>
    <w:rPr>
      <w:color w:val="800080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1617BA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617BA"/>
    <w:pPr>
      <w:spacing w:before="0"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617BA"/>
    <w:rPr>
      <w:szCs w:val="20"/>
    </w:rPr>
  </w:style>
  <w:style w:type="table" w:styleId="GridTable1Light">
    <w:name w:val="Grid Table 1 Light"/>
    <w:basedOn w:val="TableNormal"/>
    <w:uiPriority w:val="46"/>
    <w:rsid w:val="001617BA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1617BA"/>
    <w:pPr>
      <w:spacing w:after="0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1617BA"/>
    <w:pPr>
      <w:spacing w:after="0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1617BA"/>
    <w:pPr>
      <w:spacing w:after="0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1617BA"/>
    <w:pPr>
      <w:spacing w:after="0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1617BA"/>
    <w:pPr>
      <w:spacing w:after="0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1617BA"/>
    <w:pPr>
      <w:spacing w:after="0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1617BA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1617BA"/>
    <w:pPr>
      <w:spacing w:after="0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1617BA"/>
    <w:pPr>
      <w:spacing w:after="0"/>
    </w:pPr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1617BA"/>
    <w:pPr>
      <w:spacing w:after="0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1617BA"/>
    <w:pPr>
      <w:spacing w:after="0"/>
    </w:p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1617BA"/>
    <w:pPr>
      <w:spacing w:after="0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1617BA"/>
    <w:pPr>
      <w:spacing w:after="0"/>
    </w:p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3">
    <w:name w:val="Grid Table 3"/>
    <w:basedOn w:val="TableNormal"/>
    <w:uiPriority w:val="48"/>
    <w:rsid w:val="001617BA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1617BA"/>
    <w:pPr>
      <w:spacing w:after="0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1617BA"/>
    <w:pPr>
      <w:spacing w:after="0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1617BA"/>
    <w:pPr>
      <w:spacing w:after="0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1617BA"/>
    <w:pPr>
      <w:spacing w:after="0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1617BA"/>
    <w:pPr>
      <w:spacing w:after="0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1617BA"/>
    <w:pPr>
      <w:spacing w:after="0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1617BA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1617BA"/>
    <w:pPr>
      <w:spacing w:after="0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1617BA"/>
    <w:pPr>
      <w:spacing w:after="0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1617BA"/>
    <w:pPr>
      <w:spacing w:after="0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1617BA"/>
    <w:pPr>
      <w:spacing w:after="0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1617BA"/>
    <w:pPr>
      <w:spacing w:after="0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1617BA"/>
    <w:pPr>
      <w:spacing w:after="0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1617BA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1617BA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1617BA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1617BA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1617BA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1617BA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1617BA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1617BA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1617BA"/>
    <w:pPr>
      <w:spacing w:after="0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1617BA"/>
    <w:pPr>
      <w:spacing w:after="0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1617BA"/>
    <w:pPr>
      <w:spacing w:after="0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1617BA"/>
    <w:pPr>
      <w:spacing w:after="0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1617BA"/>
    <w:pPr>
      <w:spacing w:after="0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1617BA"/>
    <w:pPr>
      <w:spacing w:after="0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1617BA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1617BA"/>
    <w:pPr>
      <w:spacing w:after="0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1617BA"/>
    <w:pPr>
      <w:spacing w:after="0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1617BA"/>
    <w:pPr>
      <w:spacing w:after="0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1617BA"/>
    <w:pPr>
      <w:spacing w:after="0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1617BA"/>
    <w:pPr>
      <w:spacing w:after="0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1617BA"/>
    <w:pPr>
      <w:spacing w:after="0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semiHidden/>
    <w:rsid w:val="0064080C"/>
    <w:rPr>
      <w:rFonts w:asciiTheme="majorHAnsi" w:eastAsiaTheme="majorEastAsia" w:hAnsiTheme="majorHAnsi" w:cstheme="majorBidi"/>
      <w:color w:val="365F91" w:themeColor="accent1" w:themeShade="BF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08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080C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080C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080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080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080C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080C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1617BA"/>
  </w:style>
  <w:style w:type="paragraph" w:styleId="HTMLAddress">
    <w:name w:val="HTML Address"/>
    <w:basedOn w:val="Normal"/>
    <w:link w:val="HTMLAddressChar"/>
    <w:uiPriority w:val="99"/>
    <w:semiHidden/>
    <w:unhideWhenUsed/>
    <w:rsid w:val="001617BA"/>
    <w:pPr>
      <w:spacing w:before="0"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1617BA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1617BA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1617BA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1617BA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1617BA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617BA"/>
    <w:pPr>
      <w:spacing w:before="0"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617BA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1617BA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1617BA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1617BA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1617BA"/>
    <w:rPr>
      <w:color w:val="0000FF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1617BA"/>
    <w:pPr>
      <w:spacing w:before="0"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1617BA"/>
    <w:pPr>
      <w:spacing w:before="0"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1617BA"/>
    <w:pPr>
      <w:spacing w:before="0"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1617BA"/>
    <w:pPr>
      <w:spacing w:before="0"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1617BA"/>
    <w:pPr>
      <w:spacing w:before="0"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1617BA"/>
    <w:pPr>
      <w:spacing w:before="0"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1617BA"/>
    <w:pPr>
      <w:spacing w:before="0"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1617BA"/>
    <w:pPr>
      <w:spacing w:before="0"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1617BA"/>
    <w:pPr>
      <w:spacing w:before="0"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1617BA"/>
    <w:rPr>
      <w:rFonts w:asciiTheme="majorHAnsi" w:eastAsiaTheme="majorEastAsia" w:hAnsiTheme="majorHAnsi" w:cstheme="majorBidi"/>
      <w:b/>
      <w:bCs/>
    </w:rPr>
  </w:style>
  <w:style w:type="table" w:styleId="LightGrid">
    <w:name w:val="Light Grid"/>
    <w:basedOn w:val="TableNormal"/>
    <w:uiPriority w:val="62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1617BA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1617BA"/>
    <w:pPr>
      <w:spacing w:before="0" w:after="0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1617BA"/>
    <w:pPr>
      <w:spacing w:before="0" w:after="0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1617BA"/>
    <w:pPr>
      <w:spacing w:before="0" w:after="0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1617BA"/>
    <w:pPr>
      <w:spacing w:before="0" w:after="0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1617BA"/>
    <w:pPr>
      <w:spacing w:before="0" w:after="0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1617BA"/>
    <w:pPr>
      <w:spacing w:before="0" w:after="0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1617BA"/>
  </w:style>
  <w:style w:type="paragraph" w:styleId="List">
    <w:name w:val="List"/>
    <w:basedOn w:val="Normal"/>
    <w:uiPriority w:val="99"/>
    <w:semiHidden/>
    <w:unhideWhenUsed/>
    <w:rsid w:val="001617BA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1617BA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1617BA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1617BA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1617BA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1617BA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1617BA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1617BA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1617BA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1617BA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1617BA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1617BA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1617BA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1617BA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1617BA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1617BA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1617BA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1617BA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1617BA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1617BA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1617BA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1617B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1617B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1617B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1617B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1617B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1617B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1617B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2">
    <w:name w:val="List Table 2"/>
    <w:basedOn w:val="TableNormal"/>
    <w:uiPriority w:val="47"/>
    <w:rsid w:val="001617BA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1617BA"/>
    <w:pPr>
      <w:spacing w:after="0"/>
    </w:p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1617BA"/>
    <w:pPr>
      <w:spacing w:after="0"/>
    </w:pPr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1617BA"/>
    <w:pPr>
      <w:spacing w:after="0"/>
    </w:p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1617BA"/>
    <w:pPr>
      <w:spacing w:after="0"/>
    </w:p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1617BA"/>
    <w:pPr>
      <w:spacing w:after="0"/>
    </w:p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1617BA"/>
    <w:pPr>
      <w:spacing w:after="0"/>
    </w:p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3">
    <w:name w:val="List Table 3"/>
    <w:basedOn w:val="TableNormal"/>
    <w:uiPriority w:val="48"/>
    <w:rsid w:val="001617BA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1617BA"/>
    <w:pPr>
      <w:spacing w:after="0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1617BA"/>
    <w:pPr>
      <w:spacing w:after="0"/>
    </w:pPr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1617BA"/>
    <w:pPr>
      <w:spacing w:after="0"/>
    </w:p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1617BA"/>
    <w:pPr>
      <w:spacing w:after="0"/>
    </w:p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1617BA"/>
    <w:pPr>
      <w:spacing w:after="0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1617BA"/>
    <w:pPr>
      <w:spacing w:after="0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1617BA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1617BA"/>
    <w:pPr>
      <w:spacing w:after="0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1617BA"/>
    <w:pPr>
      <w:spacing w:after="0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1617BA"/>
    <w:pPr>
      <w:spacing w:after="0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1617BA"/>
    <w:pPr>
      <w:spacing w:after="0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1617BA"/>
    <w:pPr>
      <w:spacing w:after="0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1617BA"/>
    <w:pPr>
      <w:spacing w:after="0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1617BA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1617BA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1617BA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1617BA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1617BA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1617BA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1617BA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1617BA"/>
    <w:pPr>
      <w:spacing w:after="0"/>
    </w:p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1617BA"/>
    <w:pPr>
      <w:spacing w:after="0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1617BA"/>
    <w:pPr>
      <w:spacing w:after="0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1617BA"/>
    <w:pPr>
      <w:spacing w:after="0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1617BA"/>
    <w:pPr>
      <w:spacing w:after="0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1617BA"/>
    <w:pPr>
      <w:spacing w:after="0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1617BA"/>
    <w:pPr>
      <w:spacing w:after="0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1617BA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1617BA"/>
    <w:pPr>
      <w:spacing w:after="0"/>
    </w:pPr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1617BA"/>
    <w:pPr>
      <w:spacing w:after="0"/>
    </w:pPr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1617BA"/>
    <w:pPr>
      <w:spacing w:after="0"/>
    </w:pPr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1617BA"/>
    <w:pPr>
      <w:spacing w:after="0"/>
    </w:pPr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1617BA"/>
    <w:pPr>
      <w:spacing w:after="0"/>
    </w:pPr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1617BA"/>
    <w:pPr>
      <w:spacing w:after="0"/>
    </w:pPr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1617B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1617BA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1617BA"/>
    <w:pPr>
      <w:spacing w:before="0"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1617BA"/>
    <w:pPr>
      <w:spacing w:before="0"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1617BA"/>
    <w:pPr>
      <w:spacing w:before="0"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1617BA"/>
    <w:pPr>
      <w:spacing w:before="0"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1617BA"/>
    <w:pPr>
      <w:spacing w:before="0"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1617BA"/>
    <w:pPr>
      <w:spacing w:before="0"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1617BA"/>
    <w:pPr>
      <w:spacing w:before="0"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1617BA"/>
    <w:pPr>
      <w:spacing w:before="0"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1617BA"/>
    <w:pPr>
      <w:spacing w:before="0"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1617BA"/>
    <w:pPr>
      <w:spacing w:before="0"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1617BA"/>
    <w:pPr>
      <w:spacing w:before="0"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1617BA"/>
    <w:pPr>
      <w:spacing w:before="0"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1617BA"/>
    <w:pPr>
      <w:spacing w:before="0"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1617BA"/>
    <w:pPr>
      <w:spacing w:before="0"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1617BA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1617B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1617BA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1617BA"/>
    <w:pPr>
      <w:spacing w:before="0" w:after="0"/>
    </w:pPr>
  </w:style>
  <w:style w:type="paragraph" w:styleId="NormalWeb">
    <w:name w:val="Normal (Web)"/>
    <w:basedOn w:val="Normal"/>
    <w:uiPriority w:val="99"/>
    <w:semiHidden/>
    <w:unhideWhenUsed/>
    <w:rsid w:val="001617BA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1617BA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1617BA"/>
    <w:pPr>
      <w:spacing w:before="0"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1617BA"/>
  </w:style>
  <w:style w:type="character" w:styleId="PageNumber">
    <w:name w:val="page number"/>
    <w:basedOn w:val="DefaultParagraphFont"/>
    <w:uiPriority w:val="99"/>
    <w:semiHidden/>
    <w:unhideWhenUsed/>
    <w:rsid w:val="001617BA"/>
  </w:style>
  <w:style w:type="table" w:styleId="PlainTable1">
    <w:name w:val="Plain Table 1"/>
    <w:basedOn w:val="TableNormal"/>
    <w:uiPriority w:val="41"/>
    <w:rsid w:val="001617BA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1617BA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1617BA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1617BA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1617BA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1617BA"/>
    <w:pPr>
      <w:spacing w:before="0"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617BA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1617BA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1617BA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1617BA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1617BA"/>
  </w:style>
  <w:style w:type="paragraph" w:styleId="Signature">
    <w:name w:val="Signature"/>
    <w:basedOn w:val="Normal"/>
    <w:link w:val="SignatureChar"/>
    <w:uiPriority w:val="99"/>
    <w:semiHidden/>
    <w:unhideWhenUsed/>
    <w:rsid w:val="001617BA"/>
    <w:pPr>
      <w:spacing w:before="0"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1617BA"/>
  </w:style>
  <w:style w:type="character" w:styleId="Strong">
    <w:name w:val="Strong"/>
    <w:basedOn w:val="DefaultParagraphFont"/>
    <w:uiPriority w:val="22"/>
    <w:semiHidden/>
    <w:unhideWhenUsed/>
    <w:qFormat/>
    <w:rsid w:val="001617BA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1617BA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1617BA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1617BA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1617BA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1617BA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1617BA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1617BA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1617BA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1617BA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1617BA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1617BA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1617BA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1617BA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1617BA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1617BA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1617BA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1617BA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1617BA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1617BA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1617BA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1617BA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1617BA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1617BA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1617B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1617B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1617BA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1617BA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1617BA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1617BA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1617BA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1617BA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1617B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1617BA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1617BA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1617BA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1617BA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1617BA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1617BA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1617BA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1617BA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1617BA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1617B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1617BA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1617BA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1617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1617BA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1617BA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1617BA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1617BA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1617BA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1617BA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1617BA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1617BA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1617BA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1617BA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1617BA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1617BA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1617BA"/>
    <w:pPr>
      <w:spacing w:after="100"/>
      <w:ind w:left="17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tran\AppData\Roaming\Microsoft\Templates\Business%20trip%20itinerary%20with%20meeting%20schedul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Business trip itinerary with meeting schedule</Template>
  <TotalTime>29</TotalTime>
  <Pages>2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Aimee Tran</dc:creator>
  <cp:keywords/>
  <cp:lastModifiedBy>Aimee Tran</cp:lastModifiedBy>
  <cp:revision>1</cp:revision>
  <cp:lastPrinted>2003-07-10T16:26:00Z</cp:lastPrinted>
  <dcterms:created xsi:type="dcterms:W3CDTF">2025-11-26T21:01:00Z</dcterms:created>
  <dcterms:modified xsi:type="dcterms:W3CDTF">2025-11-26T21:30:00Z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TC060883621033</vt:lpwstr>
  </property>
  <property fmtid="{D5CDD505-2E9C-101B-9397-08002B2CF9AE}" pid="3" name="ContentTypeId">
    <vt:lpwstr>0x010100AA3F7D94069FF64A86F7DFF56D60E3BE</vt:lpwstr>
  </property>
</Properties>
</file>